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B8" w:rsidRDefault="00794BB8"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高等学校开学安全告知书</w:t>
      </w:r>
    </w:p>
    <w:p w:rsidR="00794BB8" w:rsidRDefault="00794BB8">
      <w:pPr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各位同学：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为提高安全防范能力，保障人身和财产安全，现将相关安全注意事项告知同学们。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>1.</w:t>
      </w:r>
      <w:r>
        <w:rPr>
          <w:rFonts w:ascii="FangSong_GB2312" w:eastAsia="FangSong_GB2312" w:hint="eastAsia"/>
          <w:sz w:val="28"/>
          <w:szCs w:val="32"/>
        </w:rPr>
        <w:t>学习安全知识。牢固树立安全意识，提高安全防范技能，杜绝安全事故的发生，确保人身和财产安全。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>2.</w:t>
      </w:r>
      <w:r>
        <w:rPr>
          <w:rFonts w:ascii="FangSong_GB2312" w:eastAsia="FangSong_GB2312" w:hint="eastAsia"/>
          <w:sz w:val="28"/>
          <w:szCs w:val="32"/>
        </w:rPr>
        <w:t>注意人身安全。不到无证经营的摊点、餐馆就餐；自觉遵守交通法规，不乘坐无营运证或超载的交通工具，不无证驾驶机动车；有特异体质、特定疾病不能参加某种教育教学活动的，要及时告知学校和家长。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>3.</w:t>
      </w:r>
      <w:r>
        <w:rPr>
          <w:rFonts w:ascii="FangSong_GB2312" w:eastAsia="FangSong_GB2312" w:hint="eastAsia"/>
          <w:sz w:val="28"/>
          <w:szCs w:val="32"/>
        </w:rPr>
        <w:t>遵守学生宿舍管理规定。外出锁好门窗，严禁夜不归宿，未经批准不得在校外租房居住；注意用电安全，不在宿舍乱拉电线，不使用大功率电器。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>4.</w:t>
      </w:r>
      <w:r>
        <w:rPr>
          <w:rFonts w:ascii="FangSong_GB2312" w:eastAsia="FangSong_GB2312" w:hint="eastAsia"/>
          <w:sz w:val="28"/>
          <w:szCs w:val="32"/>
        </w:rPr>
        <w:t>注意网络安全。对不熟悉的网络游戏、直播、</w:t>
      </w:r>
      <w:r>
        <w:rPr>
          <w:rFonts w:ascii="FangSong_GB2312" w:eastAsia="FangSong_GB2312"/>
          <w:sz w:val="28"/>
          <w:szCs w:val="32"/>
        </w:rPr>
        <w:t>QQ</w:t>
      </w:r>
      <w:r>
        <w:rPr>
          <w:rFonts w:ascii="FangSong_GB2312" w:eastAsia="FangSong_GB2312" w:hint="eastAsia"/>
          <w:sz w:val="28"/>
          <w:szCs w:val="32"/>
        </w:rPr>
        <w:t>群、贴吧不接触不参与，警惕各类电信诈骗和网络诈骗，发现有问题及时报警；增强金融风险防范意识，不参与网络不良借贷。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>5.</w:t>
      </w:r>
      <w:r>
        <w:rPr>
          <w:rFonts w:ascii="FangSong_GB2312" w:eastAsia="FangSong_GB2312" w:hint="eastAsia"/>
          <w:sz w:val="28"/>
          <w:szCs w:val="32"/>
        </w:rPr>
        <w:t>履行离校请假手续。有事离校须向班主任或辅导员请假、报告，经批准后方可离校，同时把个人去向及联系方式告知班长、舍友、家长；外出期间务必保持通讯工具畅通；参加勤工助学、社会实践、求职择业等活动应告知学校和家长，谨防传销、邪教等非法组织诱骗。</w:t>
      </w:r>
    </w:p>
    <w:p w:rsidR="00794BB8" w:rsidRDefault="00794BB8">
      <w:pPr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 xml:space="preserve">                                        </w:t>
      </w:r>
      <w:r>
        <w:rPr>
          <w:rFonts w:ascii="FangSong_GB2312" w:eastAsia="FangSong_GB2312"/>
          <w:sz w:val="28"/>
          <w:szCs w:val="32"/>
          <w:u w:val="single"/>
        </w:rPr>
        <w:t xml:space="preserve">         </w:t>
      </w:r>
      <w:r>
        <w:rPr>
          <w:rFonts w:ascii="FangSong_GB2312" w:eastAsia="FangSong_GB2312" w:hint="eastAsia"/>
          <w:sz w:val="28"/>
          <w:szCs w:val="32"/>
        </w:rPr>
        <w:t>大学（学院）</w:t>
      </w:r>
    </w:p>
    <w:p w:rsidR="00794BB8" w:rsidRDefault="00794BB8">
      <w:pPr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 xml:space="preserve">                                            2017</w:t>
      </w:r>
      <w:r>
        <w:rPr>
          <w:rFonts w:ascii="FangSong_GB2312" w:eastAsia="FangSong_GB2312" w:hint="eastAsia"/>
          <w:sz w:val="28"/>
          <w:szCs w:val="32"/>
        </w:rPr>
        <w:t>年</w:t>
      </w:r>
      <w:r>
        <w:rPr>
          <w:rFonts w:ascii="FangSong_GB2312" w:eastAsia="FangSong_GB2312"/>
          <w:sz w:val="28"/>
          <w:szCs w:val="32"/>
        </w:rPr>
        <w:t xml:space="preserve">  </w:t>
      </w:r>
      <w:r>
        <w:rPr>
          <w:rFonts w:ascii="FangSong_GB2312" w:eastAsia="FangSong_GB2312" w:hint="eastAsia"/>
          <w:sz w:val="28"/>
          <w:szCs w:val="32"/>
        </w:rPr>
        <w:t>月</w:t>
      </w:r>
      <w:r>
        <w:rPr>
          <w:rFonts w:ascii="FangSong_GB2312" w:eastAsia="FangSong_GB2312"/>
          <w:sz w:val="28"/>
          <w:szCs w:val="32"/>
        </w:rPr>
        <w:t xml:space="preserve">  </w:t>
      </w:r>
      <w:r>
        <w:rPr>
          <w:rFonts w:ascii="FangSong_GB2312" w:eastAsia="FangSong_GB2312" w:hint="eastAsia"/>
          <w:sz w:val="28"/>
          <w:szCs w:val="32"/>
        </w:rPr>
        <w:t>日</w:t>
      </w:r>
    </w:p>
    <w:p w:rsidR="00794BB8" w:rsidRDefault="00794BB8"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794BB8" w:rsidRDefault="00794BB8">
      <w:pPr>
        <w:spacing w:line="64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高等学校开学安全责任书</w:t>
      </w:r>
    </w:p>
    <w:p w:rsidR="00794BB8" w:rsidRDefault="00794BB8">
      <w:pPr>
        <w:ind w:firstLineChars="200" w:firstLine="472"/>
        <w:rPr>
          <w:rFonts w:ascii="FangSong_GB2312" w:eastAsia="FangSong_GB2312"/>
          <w:sz w:val="24"/>
          <w:szCs w:val="28"/>
        </w:rPr>
      </w:pP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我院（系）已于</w:t>
      </w:r>
      <w:r>
        <w:rPr>
          <w:rFonts w:ascii="FangSong_GB2312" w:eastAsia="FangSong_GB2312"/>
          <w:sz w:val="28"/>
          <w:szCs w:val="32"/>
        </w:rPr>
        <w:t xml:space="preserve">   </w:t>
      </w:r>
      <w:r>
        <w:rPr>
          <w:rFonts w:ascii="FangSong_GB2312" w:eastAsia="FangSong_GB2312" w:hint="eastAsia"/>
          <w:sz w:val="28"/>
          <w:szCs w:val="32"/>
        </w:rPr>
        <w:t>月</w:t>
      </w:r>
      <w:r>
        <w:rPr>
          <w:rFonts w:ascii="FangSong_GB2312" w:eastAsia="FangSong_GB2312"/>
          <w:sz w:val="28"/>
          <w:szCs w:val="32"/>
        </w:rPr>
        <w:t xml:space="preserve">   </w:t>
      </w:r>
      <w:r>
        <w:rPr>
          <w:rFonts w:ascii="FangSong_GB2312" w:eastAsia="FangSong_GB2312" w:hint="eastAsia"/>
          <w:sz w:val="28"/>
          <w:szCs w:val="32"/>
        </w:rPr>
        <w:t>日将《高等学校开学安全告知书》讲解并交给学生，要求学生认真学习执行，确保学生安全。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</w:p>
    <w:p w:rsidR="00794BB8" w:rsidRDefault="00794BB8" w:rsidP="0065514E">
      <w:pPr>
        <w:ind w:firstLineChars="497" w:firstLine="1371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学</w:t>
      </w:r>
      <w:r>
        <w:rPr>
          <w:rFonts w:ascii="FangSong_GB2312" w:eastAsia="FangSong_GB2312"/>
          <w:sz w:val="28"/>
          <w:szCs w:val="32"/>
        </w:rPr>
        <w:t xml:space="preserve">      </w:t>
      </w:r>
      <w:r>
        <w:rPr>
          <w:rFonts w:ascii="FangSong_GB2312" w:eastAsia="FangSong_GB2312" w:hint="eastAsia"/>
          <w:sz w:val="28"/>
          <w:szCs w:val="32"/>
        </w:rPr>
        <w:t>校：</w:t>
      </w:r>
      <w:r>
        <w:rPr>
          <w:rFonts w:ascii="FangSong_GB2312" w:eastAsia="FangSong_GB2312"/>
          <w:sz w:val="28"/>
          <w:szCs w:val="32"/>
          <w:u w:val="single"/>
        </w:rPr>
        <w:t xml:space="preserve">            </w:t>
      </w:r>
    </w:p>
    <w:p w:rsidR="00794BB8" w:rsidRDefault="00794BB8" w:rsidP="0065514E">
      <w:pPr>
        <w:ind w:firstLineChars="497" w:firstLine="1371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院</w:t>
      </w:r>
      <w:r>
        <w:rPr>
          <w:rFonts w:ascii="FangSong_GB2312" w:eastAsia="FangSong_GB2312"/>
          <w:sz w:val="28"/>
          <w:szCs w:val="32"/>
        </w:rPr>
        <w:t xml:space="preserve">      </w:t>
      </w:r>
      <w:r>
        <w:rPr>
          <w:rFonts w:ascii="FangSong_GB2312" w:eastAsia="FangSong_GB2312" w:hint="eastAsia"/>
          <w:sz w:val="28"/>
          <w:szCs w:val="32"/>
        </w:rPr>
        <w:t>系：</w:t>
      </w:r>
      <w:r>
        <w:rPr>
          <w:rFonts w:ascii="FangSong_GB2312" w:eastAsia="FangSong_GB2312"/>
          <w:sz w:val="28"/>
          <w:szCs w:val="32"/>
          <w:u w:val="single"/>
        </w:rPr>
        <w:t xml:space="preserve">            </w:t>
      </w:r>
    </w:p>
    <w:p w:rsidR="00794BB8" w:rsidRDefault="00794BB8" w:rsidP="0065514E">
      <w:pPr>
        <w:ind w:firstLineChars="497" w:firstLine="1371"/>
        <w:rPr>
          <w:rFonts w:ascii="FangSong_GB2312" w:eastAsia="FangSong_GB2312"/>
          <w:sz w:val="28"/>
          <w:szCs w:val="32"/>
          <w:u w:val="single"/>
        </w:rPr>
      </w:pPr>
      <w:r>
        <w:rPr>
          <w:rFonts w:ascii="FangSong_GB2312" w:eastAsia="FangSong_GB2312" w:hint="eastAsia"/>
          <w:sz w:val="28"/>
          <w:szCs w:val="32"/>
        </w:rPr>
        <w:t>辅导员签名：</w:t>
      </w:r>
      <w:r>
        <w:rPr>
          <w:rFonts w:ascii="FangSong_GB2312" w:eastAsia="FangSong_GB2312"/>
          <w:sz w:val="28"/>
          <w:szCs w:val="32"/>
          <w:u w:val="single"/>
        </w:rPr>
        <w:t xml:space="preserve">            </w:t>
      </w:r>
      <w:r>
        <w:rPr>
          <w:rFonts w:ascii="FangSong_GB2312" w:eastAsia="FangSong_GB2312"/>
          <w:sz w:val="28"/>
          <w:szCs w:val="32"/>
        </w:rPr>
        <w:t xml:space="preserve">       </w:t>
      </w:r>
      <w:r>
        <w:rPr>
          <w:rFonts w:ascii="FangSong_GB2312" w:eastAsia="FangSong_GB2312" w:hint="eastAsia"/>
          <w:sz w:val="28"/>
          <w:szCs w:val="32"/>
        </w:rPr>
        <w:t>电话：</w:t>
      </w:r>
      <w:r>
        <w:rPr>
          <w:rFonts w:ascii="FangSong_GB2312" w:eastAsia="FangSong_GB2312"/>
          <w:sz w:val="28"/>
          <w:szCs w:val="32"/>
          <w:u w:val="single"/>
        </w:rPr>
        <w:t xml:space="preserve">               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 xml:space="preserve">                                         2017</w:t>
      </w:r>
      <w:r>
        <w:rPr>
          <w:rFonts w:ascii="FangSong_GB2312" w:eastAsia="FangSong_GB2312" w:hint="eastAsia"/>
          <w:sz w:val="28"/>
          <w:szCs w:val="32"/>
        </w:rPr>
        <w:t>年</w:t>
      </w:r>
      <w:r>
        <w:rPr>
          <w:rFonts w:ascii="FangSong_GB2312" w:eastAsia="FangSong_GB2312"/>
          <w:sz w:val="28"/>
          <w:szCs w:val="32"/>
          <w:u w:val="single"/>
        </w:rPr>
        <w:t xml:space="preserve">    </w:t>
      </w:r>
      <w:r>
        <w:rPr>
          <w:rFonts w:ascii="FangSong_GB2312" w:eastAsia="FangSong_GB2312" w:hint="eastAsia"/>
          <w:sz w:val="28"/>
          <w:szCs w:val="32"/>
        </w:rPr>
        <w:t>月</w:t>
      </w:r>
      <w:r>
        <w:rPr>
          <w:rFonts w:ascii="FangSong_GB2312" w:eastAsia="FangSong_GB2312"/>
          <w:sz w:val="28"/>
          <w:szCs w:val="32"/>
          <w:u w:val="single"/>
        </w:rPr>
        <w:t xml:space="preserve">    </w:t>
      </w:r>
      <w:r>
        <w:rPr>
          <w:rFonts w:ascii="FangSong_GB2312" w:eastAsia="FangSong_GB2312" w:hint="eastAsia"/>
          <w:sz w:val="28"/>
          <w:szCs w:val="32"/>
        </w:rPr>
        <w:t>日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学校和辅导员老师已将《高等学校开学安全告知书》交与我。我已认真阅悉相关内容。我将认真落实相关要求，确保自己的人身和财产安全。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</w:p>
    <w:p w:rsidR="00794BB8" w:rsidRDefault="00794BB8" w:rsidP="0065514E">
      <w:pPr>
        <w:ind w:firstLineChars="497" w:firstLine="1371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 w:hint="eastAsia"/>
          <w:sz w:val="28"/>
          <w:szCs w:val="32"/>
        </w:rPr>
        <w:t>学生签名：</w:t>
      </w:r>
      <w:r>
        <w:rPr>
          <w:rFonts w:ascii="FangSong_GB2312" w:eastAsia="FangSong_GB2312"/>
          <w:sz w:val="28"/>
          <w:szCs w:val="32"/>
          <w:u w:val="single"/>
        </w:rPr>
        <w:t xml:space="preserve">            </w:t>
      </w:r>
      <w:r>
        <w:rPr>
          <w:rFonts w:ascii="FangSong_GB2312" w:eastAsia="FangSong_GB2312"/>
          <w:sz w:val="28"/>
          <w:szCs w:val="32"/>
        </w:rPr>
        <w:t xml:space="preserve">         </w:t>
      </w:r>
      <w:r>
        <w:rPr>
          <w:rFonts w:ascii="FangSong_GB2312" w:eastAsia="FangSong_GB2312" w:hint="eastAsia"/>
          <w:sz w:val="28"/>
          <w:szCs w:val="32"/>
        </w:rPr>
        <w:t>电话：</w:t>
      </w:r>
      <w:r>
        <w:rPr>
          <w:rFonts w:ascii="FangSong_GB2312" w:eastAsia="FangSong_GB2312"/>
          <w:sz w:val="28"/>
          <w:szCs w:val="32"/>
          <w:u w:val="single"/>
        </w:rPr>
        <w:t xml:space="preserve">              </w:t>
      </w:r>
    </w:p>
    <w:p w:rsidR="00794BB8" w:rsidRDefault="00794BB8">
      <w:pPr>
        <w:ind w:firstLineChars="200" w:firstLine="552"/>
        <w:rPr>
          <w:rFonts w:ascii="FangSong_GB2312" w:eastAsia="FangSong_GB2312"/>
          <w:sz w:val="28"/>
          <w:szCs w:val="32"/>
        </w:rPr>
      </w:pPr>
      <w:r>
        <w:rPr>
          <w:rFonts w:ascii="FangSong_GB2312" w:eastAsia="FangSong_GB2312"/>
          <w:sz w:val="28"/>
          <w:szCs w:val="32"/>
        </w:rPr>
        <w:t xml:space="preserve">                                       2017</w:t>
      </w:r>
      <w:r>
        <w:rPr>
          <w:rFonts w:ascii="FangSong_GB2312" w:eastAsia="FangSong_GB2312" w:hint="eastAsia"/>
          <w:sz w:val="28"/>
          <w:szCs w:val="32"/>
        </w:rPr>
        <w:t>年</w:t>
      </w:r>
      <w:r>
        <w:rPr>
          <w:rFonts w:ascii="FangSong_GB2312" w:eastAsia="FangSong_GB2312"/>
          <w:sz w:val="28"/>
          <w:szCs w:val="32"/>
          <w:u w:val="single"/>
        </w:rPr>
        <w:t xml:space="preserve">    </w:t>
      </w:r>
      <w:r>
        <w:rPr>
          <w:rFonts w:ascii="FangSong_GB2312" w:eastAsia="FangSong_GB2312" w:hint="eastAsia"/>
          <w:sz w:val="28"/>
          <w:szCs w:val="32"/>
        </w:rPr>
        <w:t>月</w:t>
      </w:r>
      <w:r>
        <w:rPr>
          <w:rFonts w:ascii="FangSong_GB2312" w:eastAsia="FangSong_GB2312"/>
          <w:sz w:val="28"/>
          <w:szCs w:val="32"/>
          <w:u w:val="single"/>
        </w:rPr>
        <w:t xml:space="preserve">    </w:t>
      </w:r>
      <w:r>
        <w:rPr>
          <w:rFonts w:ascii="FangSong_GB2312" w:eastAsia="FangSong_GB2312" w:hint="eastAsia"/>
          <w:sz w:val="28"/>
          <w:szCs w:val="32"/>
        </w:rPr>
        <w:t>日</w:t>
      </w:r>
    </w:p>
    <w:p w:rsidR="00794BB8" w:rsidRDefault="00794BB8">
      <w:pPr>
        <w:ind w:firstLineChars="200" w:firstLine="472"/>
        <w:rPr>
          <w:rFonts w:ascii="FangSong_GB2312" w:eastAsia="FangSong_GB2312"/>
          <w:sz w:val="24"/>
          <w:szCs w:val="28"/>
        </w:rPr>
      </w:pPr>
    </w:p>
    <w:p w:rsidR="00794BB8" w:rsidRDefault="00794BB8">
      <w:pPr>
        <w:rPr>
          <w:rFonts w:ascii="FangSong_GB2312" w:eastAsia="FangSong_GB2312"/>
          <w:sz w:val="28"/>
        </w:rPr>
      </w:pPr>
    </w:p>
    <w:p w:rsidR="00794BB8" w:rsidRDefault="00794BB8">
      <w:pPr>
        <w:spacing w:line="400" w:lineRule="exact"/>
        <w:rPr>
          <w:rFonts w:ascii="FangSong_GB2312" w:eastAsia="FangSong_GB2312"/>
          <w:sz w:val="24"/>
          <w:szCs w:val="28"/>
        </w:rPr>
      </w:pPr>
      <w:r>
        <w:rPr>
          <w:rFonts w:ascii="楷体" w:eastAsia="楷体" w:hAnsi="楷体" w:hint="eastAsia"/>
          <w:sz w:val="28"/>
          <w:szCs w:val="32"/>
        </w:rPr>
        <w:t>本责任书一式两份，学校留存一份，学生留存一份。</w:t>
      </w:r>
    </w:p>
    <w:sectPr w:rsidR="00794BB8" w:rsidSect="00ED542C">
      <w:footerReference w:type="even" r:id="rId6"/>
      <w:footerReference w:type="default" r:id="rId7"/>
      <w:pgSz w:w="11906" w:h="16838"/>
      <w:pgMar w:top="2098" w:right="1474" w:bottom="1588" w:left="1588" w:header="851" w:footer="992" w:gutter="0"/>
      <w:cols w:space="425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BB8" w:rsidRDefault="00794BB8" w:rsidP="00ED542C">
      <w:r>
        <w:separator/>
      </w:r>
    </w:p>
  </w:endnote>
  <w:endnote w:type="continuationSeparator" w:id="0">
    <w:p w:rsidR="00794BB8" w:rsidRDefault="00794BB8" w:rsidP="00ED5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BB8" w:rsidRDefault="00794BB8">
    <w:pPr>
      <w:pStyle w:val="Footer"/>
      <w:ind w:firstLineChars="100" w:firstLine="280"/>
      <w:rPr>
        <w:rFonts w:ascii="宋体"/>
        <w:sz w:val="28"/>
      </w:rPr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 w:rsidRPr="0065514E">
      <w:rPr>
        <w:rFonts w:ascii="宋体" w:hAnsi="宋体"/>
        <w:noProof/>
        <w:sz w:val="28"/>
        <w:lang w:val="zh-CN"/>
      </w:rPr>
      <w:t>2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>—</w:t>
    </w:r>
  </w:p>
  <w:p w:rsidR="00794BB8" w:rsidRDefault="00794BB8">
    <w:pPr>
      <w:pStyle w:val="Footer"/>
      <w:rPr>
        <w:rFonts w:ascii="宋体"/>
        <w:sz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BB8" w:rsidRDefault="00794BB8">
    <w:pPr>
      <w:pStyle w:val="Footer"/>
      <w:ind w:right="180"/>
      <w:jc w:val="right"/>
      <w:rPr>
        <w:sz w:val="28"/>
      </w:rPr>
    </w:pPr>
    <w:r>
      <w:rPr>
        <w:sz w:val="28"/>
      </w:rPr>
      <w:t>—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3</w:t>
    </w:r>
    <w:r>
      <w:rPr>
        <w:rFonts w:ascii="宋体" w:hAnsi="宋体"/>
        <w:sz w:val="28"/>
      </w:rPr>
      <w:fldChar w:fldCharType="end"/>
    </w:r>
    <w:r>
      <w:rPr>
        <w:sz w:val="28"/>
      </w:rPr>
      <w:t>—</w:t>
    </w:r>
  </w:p>
  <w:p w:rsidR="00794BB8" w:rsidRDefault="00794B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BB8" w:rsidRDefault="00794BB8" w:rsidP="00ED542C">
      <w:r>
        <w:separator/>
      </w:r>
    </w:p>
  </w:footnote>
  <w:footnote w:type="continuationSeparator" w:id="0">
    <w:p w:rsidR="00794BB8" w:rsidRDefault="00794BB8" w:rsidP="00ED54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B2D"/>
    <w:rsid w:val="000636B3"/>
    <w:rsid w:val="000957B5"/>
    <w:rsid w:val="00097D1C"/>
    <w:rsid w:val="000C1D32"/>
    <w:rsid w:val="000F0DF7"/>
    <w:rsid w:val="0010055C"/>
    <w:rsid w:val="001D3E64"/>
    <w:rsid w:val="001F3186"/>
    <w:rsid w:val="00226B97"/>
    <w:rsid w:val="00230AAD"/>
    <w:rsid w:val="00263DD0"/>
    <w:rsid w:val="002A6BDD"/>
    <w:rsid w:val="002A744B"/>
    <w:rsid w:val="002C1785"/>
    <w:rsid w:val="002F522A"/>
    <w:rsid w:val="0030163F"/>
    <w:rsid w:val="003872CA"/>
    <w:rsid w:val="003B6B2D"/>
    <w:rsid w:val="003E7E1A"/>
    <w:rsid w:val="003F0616"/>
    <w:rsid w:val="00415148"/>
    <w:rsid w:val="00415D38"/>
    <w:rsid w:val="0047230A"/>
    <w:rsid w:val="00496707"/>
    <w:rsid w:val="004D2771"/>
    <w:rsid w:val="004F33F8"/>
    <w:rsid w:val="005265DC"/>
    <w:rsid w:val="00590076"/>
    <w:rsid w:val="005D5AAF"/>
    <w:rsid w:val="0065514E"/>
    <w:rsid w:val="006A1B21"/>
    <w:rsid w:val="006C3A89"/>
    <w:rsid w:val="007510A9"/>
    <w:rsid w:val="0075650F"/>
    <w:rsid w:val="00756734"/>
    <w:rsid w:val="00757CD6"/>
    <w:rsid w:val="00786034"/>
    <w:rsid w:val="00794BB8"/>
    <w:rsid w:val="007A7924"/>
    <w:rsid w:val="00804720"/>
    <w:rsid w:val="00866486"/>
    <w:rsid w:val="00867A4F"/>
    <w:rsid w:val="00873D11"/>
    <w:rsid w:val="008E6C6E"/>
    <w:rsid w:val="008E7F5B"/>
    <w:rsid w:val="00916014"/>
    <w:rsid w:val="0096741C"/>
    <w:rsid w:val="00967A4C"/>
    <w:rsid w:val="009C3FD1"/>
    <w:rsid w:val="009D54CB"/>
    <w:rsid w:val="009F0ECC"/>
    <w:rsid w:val="00A042A8"/>
    <w:rsid w:val="00A074C3"/>
    <w:rsid w:val="00A24F4A"/>
    <w:rsid w:val="00A35446"/>
    <w:rsid w:val="00A51111"/>
    <w:rsid w:val="00A56253"/>
    <w:rsid w:val="00A61C52"/>
    <w:rsid w:val="00A8112D"/>
    <w:rsid w:val="00AB2AB9"/>
    <w:rsid w:val="00AC4A6E"/>
    <w:rsid w:val="00AD1C88"/>
    <w:rsid w:val="00AD1DB1"/>
    <w:rsid w:val="00AD2993"/>
    <w:rsid w:val="00AE5B99"/>
    <w:rsid w:val="00B525F6"/>
    <w:rsid w:val="00B76B41"/>
    <w:rsid w:val="00BA7750"/>
    <w:rsid w:val="00BC4F3A"/>
    <w:rsid w:val="00C01221"/>
    <w:rsid w:val="00C244A5"/>
    <w:rsid w:val="00C33945"/>
    <w:rsid w:val="00C531DE"/>
    <w:rsid w:val="00C6358E"/>
    <w:rsid w:val="00C738A6"/>
    <w:rsid w:val="00C81786"/>
    <w:rsid w:val="00CD7D2A"/>
    <w:rsid w:val="00D04166"/>
    <w:rsid w:val="00D348C8"/>
    <w:rsid w:val="00D3786D"/>
    <w:rsid w:val="00DD00EB"/>
    <w:rsid w:val="00DF76F2"/>
    <w:rsid w:val="00E13AB0"/>
    <w:rsid w:val="00E82F17"/>
    <w:rsid w:val="00E91E0B"/>
    <w:rsid w:val="00E95872"/>
    <w:rsid w:val="00ED542C"/>
    <w:rsid w:val="00F23DC7"/>
    <w:rsid w:val="00F75173"/>
    <w:rsid w:val="00F75378"/>
    <w:rsid w:val="00F84EEC"/>
    <w:rsid w:val="00FA2BE0"/>
    <w:rsid w:val="00FD0B16"/>
    <w:rsid w:val="5F62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C"/>
    <w:pPr>
      <w:widowControl w:val="0"/>
      <w:jc w:val="both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D5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D542C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ED5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D542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147</Words>
  <Characters>840</Characters>
  <Application>Microsoft Office Outlook</Application>
  <DocSecurity>0</DocSecurity>
  <Lines>0</Lines>
  <Paragraphs>0</Paragraphs>
  <ScaleCrop>false</ScaleCrop>
  <Company>000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高等学校开学安全告知书</dc:title>
  <dc:subject/>
  <dc:creator>Conjewa</dc:creator>
  <cp:keywords/>
  <dc:description/>
  <cp:lastModifiedBy>USER</cp:lastModifiedBy>
  <cp:revision>2</cp:revision>
  <cp:lastPrinted>2017-08-18T02:25:00Z</cp:lastPrinted>
  <dcterms:created xsi:type="dcterms:W3CDTF">2017-09-07T03:36:00Z</dcterms:created>
  <dcterms:modified xsi:type="dcterms:W3CDTF">2017-09-07T03:36:00Z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